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5F3A" w14:textId="522A0730" w:rsidR="00E57790" w:rsidRPr="00485402" w:rsidRDefault="007316DD" w:rsidP="00E65B31">
      <w:pPr>
        <w:bidi/>
        <w:ind w:left="169"/>
        <w:jc w:val="center"/>
        <w:rPr>
          <w:rFonts w:cs="B Titr"/>
          <w:b/>
          <w:bCs/>
          <w:sz w:val="26"/>
          <w:szCs w:val="28"/>
          <w:rtl/>
        </w:rPr>
      </w:pPr>
      <w:r>
        <w:rPr>
          <w:rFonts w:cs="B Titr" w:hint="cs"/>
          <w:b/>
          <w:bCs/>
          <w:sz w:val="26"/>
          <w:szCs w:val="28"/>
          <w:rtl/>
        </w:rPr>
        <w:t>تعهد نامه</w:t>
      </w:r>
      <w:r w:rsidR="00485402" w:rsidRPr="00485402">
        <w:rPr>
          <w:rFonts w:cs="B Titr" w:hint="cs"/>
          <w:b/>
          <w:bCs/>
          <w:sz w:val="26"/>
          <w:szCs w:val="28"/>
          <w:rtl/>
        </w:rPr>
        <w:t xml:space="preserve"> بازديد</w:t>
      </w:r>
      <w:r>
        <w:rPr>
          <w:rFonts w:cs="B Titr" w:hint="cs"/>
          <w:b/>
          <w:bCs/>
          <w:sz w:val="26"/>
          <w:szCs w:val="28"/>
          <w:rtl/>
        </w:rPr>
        <w:t xml:space="preserve"> </w:t>
      </w:r>
      <w:r w:rsidR="00EC0047">
        <w:rPr>
          <w:rFonts w:cs="B Titr" w:hint="cs"/>
          <w:b/>
          <w:bCs/>
          <w:sz w:val="26"/>
          <w:szCs w:val="28"/>
          <w:rtl/>
        </w:rPr>
        <w:t>از م</w:t>
      </w:r>
      <w:r w:rsidR="00DA545E">
        <w:rPr>
          <w:rFonts w:cs="B Titr" w:hint="cs"/>
          <w:b/>
          <w:bCs/>
          <w:sz w:val="26"/>
          <w:szCs w:val="28"/>
          <w:rtl/>
        </w:rPr>
        <w:t xml:space="preserve">حل </w:t>
      </w:r>
      <w:r w:rsidR="00CD4CB5">
        <w:rPr>
          <w:rFonts w:cs="B Titr" w:hint="cs"/>
          <w:b/>
          <w:bCs/>
          <w:sz w:val="26"/>
          <w:szCs w:val="28"/>
          <w:rtl/>
        </w:rPr>
        <w:t>بوفه</w:t>
      </w:r>
      <w:r w:rsidR="00E65B31">
        <w:rPr>
          <w:rFonts w:cs="B Titr" w:hint="cs"/>
          <w:b/>
          <w:bCs/>
          <w:sz w:val="26"/>
          <w:szCs w:val="28"/>
          <w:rtl/>
        </w:rPr>
        <w:t xml:space="preserve"> دانشکده پیراپزشکی </w:t>
      </w:r>
    </w:p>
    <w:p w14:paraId="5134EDD7" w14:textId="77777777" w:rsidR="00337B74" w:rsidRDefault="00337B74" w:rsidP="00485402">
      <w:pPr>
        <w:bidi/>
        <w:ind w:left="169"/>
        <w:jc w:val="lowKashida"/>
        <w:rPr>
          <w:rFonts w:cs="B Titr"/>
          <w:b/>
          <w:bCs/>
          <w:szCs w:val="26"/>
          <w:rtl/>
        </w:rPr>
      </w:pPr>
    </w:p>
    <w:p w14:paraId="76952CAA" w14:textId="77777777" w:rsidR="00485402" w:rsidRDefault="00485402" w:rsidP="00485402">
      <w:pPr>
        <w:bidi/>
        <w:ind w:left="169"/>
        <w:jc w:val="lowKashida"/>
        <w:rPr>
          <w:rFonts w:cs="B Titr"/>
          <w:b/>
          <w:bCs/>
          <w:szCs w:val="26"/>
          <w:rtl/>
        </w:rPr>
      </w:pPr>
    </w:p>
    <w:p w14:paraId="53DF749C" w14:textId="77777777" w:rsidR="00485402" w:rsidRPr="00485402" w:rsidRDefault="00485402" w:rsidP="00485402">
      <w:pPr>
        <w:bidi/>
        <w:ind w:left="169"/>
        <w:jc w:val="lowKashida"/>
        <w:rPr>
          <w:rFonts w:cs="B Titr"/>
          <w:b/>
          <w:bCs/>
          <w:sz w:val="2"/>
          <w:szCs w:val="2"/>
          <w:rtl/>
        </w:rPr>
      </w:pPr>
    </w:p>
    <w:p w14:paraId="3E897271" w14:textId="39C9366C" w:rsidR="00485402" w:rsidRPr="002613FD" w:rsidRDefault="005216D2" w:rsidP="00E65B31">
      <w:pPr>
        <w:bidi/>
        <w:ind w:left="169"/>
        <w:jc w:val="both"/>
        <w:rPr>
          <w:rFonts w:cs="B Nazanin"/>
          <w:b/>
          <w:bCs/>
          <w:sz w:val="27"/>
          <w:szCs w:val="27"/>
          <w:rtl/>
        </w:rPr>
      </w:pPr>
      <w:r w:rsidRPr="002613FD">
        <w:rPr>
          <w:rFonts w:cs="B Nazanin" w:hint="cs"/>
          <w:b/>
          <w:bCs/>
          <w:sz w:val="27"/>
          <w:szCs w:val="27"/>
          <w:rtl/>
        </w:rPr>
        <w:t xml:space="preserve">بدين وسيله اعلام و تاييد مي نمايم كليه اطلاعات لازم توسط مسئولين مربوطه دراختيار اينجانب </w:t>
      </w:r>
      <w:r w:rsidR="002613FD">
        <w:rPr>
          <w:rFonts w:cs="B Nazanin"/>
          <w:b/>
          <w:bCs/>
          <w:sz w:val="27"/>
          <w:szCs w:val="27"/>
          <w:rtl/>
        </w:rPr>
        <w:br/>
      </w:r>
      <w:r w:rsidR="00C027B7">
        <w:rPr>
          <w:rFonts w:cs="B Nazanin" w:hint="cs"/>
          <w:b/>
          <w:bCs/>
          <w:sz w:val="27"/>
          <w:szCs w:val="27"/>
          <w:rtl/>
        </w:rPr>
        <w:t xml:space="preserve">................................. شرکت ................................... 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قرار گرفته و </w:t>
      </w:r>
      <w:r w:rsidR="00055B29">
        <w:rPr>
          <w:rFonts w:cs="B Nazanin" w:hint="cs"/>
          <w:b/>
          <w:bCs/>
          <w:sz w:val="27"/>
          <w:szCs w:val="27"/>
          <w:rtl/>
        </w:rPr>
        <w:t xml:space="preserve">در تاریخ ........................... 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از </w:t>
      </w:r>
      <w:r w:rsidR="00E65B31" w:rsidRPr="00E65B31">
        <w:rPr>
          <w:rFonts w:cs="B Nazanin" w:hint="cs"/>
          <w:b/>
          <w:bCs/>
          <w:sz w:val="27"/>
          <w:szCs w:val="27"/>
          <w:rtl/>
        </w:rPr>
        <w:t xml:space="preserve">محل </w:t>
      </w:r>
      <w:r w:rsidR="00CD4CB5">
        <w:rPr>
          <w:rFonts w:cs="B Nazanin" w:hint="cs"/>
          <w:b/>
          <w:bCs/>
          <w:sz w:val="27"/>
          <w:szCs w:val="27"/>
          <w:rtl/>
        </w:rPr>
        <w:t>بوفه</w:t>
      </w:r>
      <w:r w:rsidR="00E65B31">
        <w:rPr>
          <w:rFonts w:cs="B Nazanin" w:hint="cs"/>
          <w:b/>
          <w:bCs/>
          <w:sz w:val="27"/>
          <w:szCs w:val="27"/>
          <w:rtl/>
        </w:rPr>
        <w:t xml:space="preserve"> دانشکده پیراپزشکی </w:t>
      </w:r>
      <w:r w:rsidRPr="00ED78D7">
        <w:rPr>
          <w:rFonts w:cs="B Nazanin" w:hint="cs"/>
          <w:b/>
          <w:bCs/>
          <w:sz w:val="27"/>
          <w:szCs w:val="27"/>
          <w:rtl/>
        </w:rPr>
        <w:t>ب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ازديد </w:t>
      </w:r>
      <w:r w:rsidR="00E65B31">
        <w:rPr>
          <w:rFonts w:cs="B Nazanin" w:hint="cs"/>
          <w:b/>
          <w:bCs/>
          <w:sz w:val="27"/>
          <w:szCs w:val="27"/>
          <w:rtl/>
        </w:rPr>
        <w:t xml:space="preserve">نموده 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و بعنوان پذيرش كليه شرايط </w:t>
      </w:r>
      <w:r w:rsidR="00527B6E">
        <w:rPr>
          <w:rFonts w:cs="B Nazanin" w:hint="cs"/>
          <w:b/>
          <w:bCs/>
          <w:sz w:val="27"/>
          <w:szCs w:val="27"/>
          <w:rtl/>
        </w:rPr>
        <w:t>مزایده</w:t>
      </w:r>
      <w:r w:rsidR="00E65B31">
        <w:rPr>
          <w:rFonts w:cs="B Nazanin" w:hint="cs"/>
          <w:b/>
          <w:bCs/>
          <w:sz w:val="27"/>
          <w:szCs w:val="27"/>
          <w:rtl/>
        </w:rPr>
        <w:t xml:space="preserve"> 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 و م</w:t>
      </w:r>
      <w:r w:rsidR="00D55CFE" w:rsidRPr="002613FD">
        <w:rPr>
          <w:rFonts w:cs="B Nazanin" w:hint="cs"/>
          <w:b/>
          <w:bCs/>
          <w:sz w:val="27"/>
          <w:szCs w:val="27"/>
          <w:rtl/>
        </w:rPr>
        <w:t>ف</w:t>
      </w:r>
      <w:r w:rsidRPr="002613FD">
        <w:rPr>
          <w:rFonts w:cs="B Nazanin" w:hint="cs"/>
          <w:b/>
          <w:bCs/>
          <w:sz w:val="27"/>
          <w:szCs w:val="27"/>
          <w:rtl/>
        </w:rPr>
        <w:t>اد قرارداد تنظيمي ازسوي دانشگاه علوم پزشكي و خدمات بهداشتي درماني</w:t>
      </w:r>
      <w:r w:rsidR="00BE56AC" w:rsidRPr="002613FD">
        <w:rPr>
          <w:rFonts w:cs="B Nazanin" w:hint="cs"/>
          <w:b/>
          <w:bCs/>
          <w:sz w:val="27"/>
          <w:szCs w:val="27"/>
          <w:rtl/>
        </w:rPr>
        <w:t xml:space="preserve"> </w:t>
      </w:r>
      <w:r w:rsidR="002613FD" w:rsidRPr="002613FD">
        <w:rPr>
          <w:rFonts w:cs="B Nazanin" w:hint="cs"/>
          <w:b/>
          <w:bCs/>
          <w:sz w:val="27"/>
          <w:szCs w:val="27"/>
          <w:rtl/>
        </w:rPr>
        <w:t>ايران</w:t>
      </w:r>
      <w:r w:rsidR="00E65B31">
        <w:rPr>
          <w:rFonts w:cs="B Nazanin" w:hint="cs"/>
          <w:b/>
          <w:bCs/>
          <w:sz w:val="27"/>
          <w:szCs w:val="27"/>
          <w:rtl/>
        </w:rPr>
        <w:t xml:space="preserve"> ، دانشکده پیراپزشکی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 برگه پيشنهاد را امضاء و متعهد مي شوم چنانچه در </w:t>
      </w:r>
      <w:r w:rsidR="00527B6E">
        <w:rPr>
          <w:rFonts w:cs="B Nazanin" w:hint="cs"/>
          <w:b/>
          <w:bCs/>
          <w:sz w:val="27"/>
          <w:szCs w:val="27"/>
          <w:rtl/>
        </w:rPr>
        <w:t>مزایده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 برنده شناخته شوم موظف به رعايت تمام شرايط مندرج در اوراق </w:t>
      </w:r>
      <w:r w:rsidR="00527B6E">
        <w:rPr>
          <w:rFonts w:cs="B Nazanin" w:hint="cs"/>
          <w:b/>
          <w:bCs/>
          <w:sz w:val="27"/>
          <w:szCs w:val="27"/>
          <w:rtl/>
        </w:rPr>
        <w:t>مزایده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 بوده و درغير اين صورت دانشگاه علوم پزشكي و خدمات بهداشتي و درماني </w:t>
      </w:r>
      <w:r w:rsidR="00B40916">
        <w:rPr>
          <w:rFonts w:cs="B Nazanin" w:hint="cs"/>
          <w:b/>
          <w:bCs/>
          <w:sz w:val="27"/>
          <w:szCs w:val="27"/>
          <w:rtl/>
        </w:rPr>
        <w:t>ايران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 مجاز خواهد بود تا سپرده اينجانب جهت شركت در </w:t>
      </w:r>
      <w:r w:rsidR="00527B6E">
        <w:rPr>
          <w:rFonts w:cs="B Nazanin" w:hint="cs"/>
          <w:b/>
          <w:bCs/>
          <w:sz w:val="27"/>
          <w:szCs w:val="27"/>
          <w:rtl/>
        </w:rPr>
        <w:t>مزایده</w:t>
      </w:r>
      <w:r w:rsidR="00E65B31">
        <w:rPr>
          <w:rFonts w:cs="B Nazanin" w:hint="cs"/>
          <w:b/>
          <w:bCs/>
          <w:sz w:val="27"/>
          <w:szCs w:val="27"/>
          <w:rtl/>
        </w:rPr>
        <w:t xml:space="preserve"> </w:t>
      </w:r>
      <w:r w:rsidRPr="002613FD">
        <w:rPr>
          <w:rFonts w:cs="B Nazanin" w:hint="cs"/>
          <w:b/>
          <w:bCs/>
          <w:sz w:val="27"/>
          <w:szCs w:val="27"/>
          <w:rtl/>
        </w:rPr>
        <w:t xml:space="preserve"> را ضبط نمايد و بعداً اينجانب حق هيچگونه ادعايي از بابت آن نداشته و اين اعتراض در هيچ مرجع قانوني قابل قبول و </w:t>
      </w:r>
      <w:r w:rsidR="00055B29">
        <w:rPr>
          <w:rFonts w:cs="B Nazanin" w:hint="cs"/>
          <w:b/>
          <w:bCs/>
          <w:sz w:val="27"/>
          <w:szCs w:val="27"/>
          <w:rtl/>
        </w:rPr>
        <w:t>ا</w:t>
      </w:r>
      <w:r w:rsidRPr="002613FD">
        <w:rPr>
          <w:rFonts w:cs="B Nazanin" w:hint="cs"/>
          <w:b/>
          <w:bCs/>
          <w:sz w:val="27"/>
          <w:szCs w:val="27"/>
          <w:rtl/>
        </w:rPr>
        <w:t>ستماع نخواهد بود .</w:t>
      </w:r>
    </w:p>
    <w:p w14:paraId="39F836DD" w14:textId="77777777" w:rsidR="00485402" w:rsidRDefault="00485402" w:rsidP="002E3716">
      <w:pPr>
        <w:bidi/>
        <w:spacing w:line="276" w:lineRule="auto"/>
        <w:ind w:left="169"/>
        <w:jc w:val="lowKashida"/>
        <w:rPr>
          <w:rFonts w:cs="B Nazanin"/>
          <w:b/>
          <w:bCs/>
          <w:szCs w:val="26"/>
          <w:rtl/>
        </w:rPr>
      </w:pPr>
    </w:p>
    <w:p w14:paraId="025D7FA6" w14:textId="77777777" w:rsidR="00337B74" w:rsidRDefault="00DA545E" w:rsidP="00485402">
      <w:pPr>
        <w:bidi/>
        <w:spacing w:line="480" w:lineRule="auto"/>
        <w:ind w:left="170"/>
        <w:jc w:val="lowKashida"/>
        <w:rPr>
          <w:rFonts w:cs="B Titr"/>
          <w:b/>
          <w:bCs/>
          <w:sz w:val="22"/>
          <w:rtl/>
        </w:rPr>
      </w:pPr>
      <w:r>
        <w:rPr>
          <w:rFonts w:cs="B Titr" w:hint="cs"/>
          <w:b/>
          <w:bCs/>
          <w:sz w:val="22"/>
          <w:rtl/>
        </w:rPr>
        <w:t>نام شرکت :</w:t>
      </w:r>
    </w:p>
    <w:p w14:paraId="57F6C218" w14:textId="77777777" w:rsidR="00DA545E" w:rsidRDefault="005216D2" w:rsidP="00DA545E">
      <w:pPr>
        <w:bidi/>
        <w:spacing w:line="480" w:lineRule="auto"/>
        <w:ind w:left="170"/>
        <w:jc w:val="lowKashida"/>
        <w:rPr>
          <w:rFonts w:cs="B Titr"/>
          <w:b/>
          <w:bCs/>
          <w:sz w:val="22"/>
          <w:rtl/>
        </w:rPr>
      </w:pPr>
      <w:r>
        <w:rPr>
          <w:rFonts w:cs="B Titr" w:hint="cs"/>
          <w:b/>
          <w:bCs/>
          <w:sz w:val="22"/>
          <w:rtl/>
        </w:rPr>
        <w:t>نام و نام خانوادگی صاحبان امضاء مجاز:</w:t>
      </w:r>
    </w:p>
    <w:p w14:paraId="3080F4CE" w14:textId="77777777" w:rsidR="00DA545E" w:rsidRPr="00485402" w:rsidRDefault="005216D2" w:rsidP="00DA545E">
      <w:pPr>
        <w:bidi/>
        <w:spacing w:line="480" w:lineRule="auto"/>
        <w:ind w:left="170"/>
        <w:jc w:val="lowKashida"/>
        <w:rPr>
          <w:rFonts w:cs="B Titr"/>
          <w:b/>
          <w:bCs/>
          <w:rtl/>
        </w:rPr>
      </w:pPr>
      <w:r>
        <w:rPr>
          <w:rFonts w:cs="B Titr" w:hint="cs"/>
          <w:b/>
          <w:bCs/>
          <w:sz w:val="22"/>
          <w:rtl/>
        </w:rPr>
        <w:t>مهر و امضاء صاحبان امضاء مجاز:</w:t>
      </w:r>
    </w:p>
    <w:sectPr w:rsidR="00DA545E" w:rsidRPr="00485402" w:rsidSect="002E3716">
      <w:headerReference w:type="default" r:id="rId7"/>
      <w:footerReference w:type="default" r:id="rId8"/>
      <w:pgSz w:w="11906" w:h="16838" w:code="9"/>
      <w:pgMar w:top="709" w:right="707" w:bottom="1134" w:left="709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38FE" w14:textId="77777777" w:rsidR="00052E81" w:rsidRDefault="00052E81">
      <w:r>
        <w:separator/>
      </w:r>
    </w:p>
  </w:endnote>
  <w:endnote w:type="continuationSeparator" w:id="0">
    <w:p w14:paraId="6754C3E0" w14:textId="77777777" w:rsidR="00052E81" w:rsidRDefault="00052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abasso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 Titr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144D" w14:textId="77777777" w:rsidR="002E3716" w:rsidRPr="002E3716" w:rsidRDefault="005216D2" w:rsidP="00C6743F">
    <w:pPr>
      <w:tabs>
        <w:tab w:val="left" w:pos="4394"/>
        <w:tab w:val="center" w:pos="4680"/>
        <w:tab w:val="right" w:pos="9360"/>
      </w:tabs>
      <w:bidi/>
      <w:rPr>
        <w:rFonts w:ascii="IPT Titr" w:eastAsia="Calibri" w:hAnsi="IPT Titr" w:cs="B Titr"/>
        <w:sz w:val="20"/>
        <w:szCs w:val="20"/>
        <w:lang w:bidi="ar-SA"/>
      </w:rPr>
    </w:pPr>
    <w:r w:rsidRPr="002E3716">
      <w:rPr>
        <w:rFonts w:ascii="IPT Titr" w:eastAsia="Calibri" w:hAnsi="IPT Titr" w:cs="B Titr" w:hint="cs"/>
        <w:sz w:val="20"/>
        <w:szCs w:val="20"/>
        <w:rtl/>
      </w:rPr>
      <w:t xml:space="preserve">نماینده </w:t>
    </w:r>
    <w:r w:rsidR="00C6743F">
      <w:rPr>
        <w:rFonts w:ascii="IPT Titr" w:eastAsia="Calibri" w:hAnsi="IPT Titr" w:cs="B Titr" w:hint="cs"/>
        <w:sz w:val="20"/>
        <w:szCs w:val="20"/>
        <w:rtl/>
      </w:rPr>
      <w:t>مزایده گزار</w:t>
    </w:r>
    <w:r w:rsidRPr="002E3716">
      <w:rPr>
        <w:rFonts w:ascii="IPT Titr" w:eastAsia="Calibri" w:hAnsi="IPT Titr" w:cs="B Titr"/>
        <w:sz w:val="20"/>
        <w:szCs w:val="20"/>
      </w:rPr>
      <w:tab/>
    </w:r>
    <w:r w:rsidRPr="002E3716">
      <w:rPr>
        <w:rFonts w:ascii="IPT Titr" w:eastAsia="Calibri" w:hAnsi="IPT Titr" w:cs="B Titr" w:hint="cs"/>
        <w:sz w:val="20"/>
        <w:szCs w:val="20"/>
        <w:rtl/>
      </w:rPr>
      <w:tab/>
    </w:r>
    <w:r w:rsidRPr="002E3716">
      <w:rPr>
        <w:rFonts w:ascii="IPT Titr" w:eastAsia="Calibri" w:hAnsi="IPT Titr" w:cs="B Titr" w:hint="cs"/>
        <w:sz w:val="20"/>
        <w:szCs w:val="20"/>
        <w:rtl/>
        <w:lang w:bidi="ar-SA"/>
      </w:rPr>
      <w:t xml:space="preserve">شماره صفحه </w:t>
    </w:r>
    <w:r w:rsidRPr="002E3716">
      <w:rPr>
        <w:rFonts w:ascii="IPT Titr" w:eastAsia="Calibri" w:hAnsi="IPT Titr" w:cs="B Titr" w:hint="cs"/>
        <w:color w:val="A6A6A6"/>
        <w:sz w:val="20"/>
        <w:szCs w:val="20"/>
        <w:rtl/>
        <w:lang w:bidi="ar-SA"/>
      </w:rPr>
      <w:t>....</w:t>
    </w:r>
    <w:r w:rsidRPr="002E3716">
      <w:rPr>
        <w:rFonts w:ascii="IPT Titr" w:eastAsia="Calibri" w:hAnsi="IPT Titr" w:cs="B Titr" w:hint="cs"/>
        <w:sz w:val="20"/>
        <w:szCs w:val="20"/>
        <w:rtl/>
        <w:lang w:bidi="ar-SA"/>
      </w:rPr>
      <w:t xml:space="preserve"> </w:t>
    </w:r>
    <w:r w:rsidRPr="002E3716">
      <w:rPr>
        <w:rFonts w:ascii="IPT Titr" w:eastAsia="Calibri" w:hAnsi="IPT Titr" w:cs="B Titr" w:hint="cs"/>
        <w:sz w:val="20"/>
        <w:szCs w:val="20"/>
        <w:rtl/>
        <w:lang w:bidi="ar-SA"/>
      </w:rPr>
      <w:tab/>
      <w:t>قرائت شد مورد قبول است.</w:t>
    </w:r>
  </w:p>
  <w:p w14:paraId="67CDA9C2" w14:textId="77777777" w:rsidR="002E3716" w:rsidRPr="002E3716" w:rsidRDefault="005216D2" w:rsidP="00C6743F">
    <w:pPr>
      <w:tabs>
        <w:tab w:val="center" w:pos="4680"/>
        <w:tab w:val="right" w:pos="9360"/>
        <w:tab w:val="right" w:pos="10489"/>
      </w:tabs>
      <w:bidi/>
      <w:rPr>
        <w:rFonts w:ascii="IPT Titr" w:eastAsia="Calibri" w:hAnsi="IPT Titr" w:cs="B Titr"/>
        <w:color w:val="A6A6A6"/>
        <w:sz w:val="20"/>
        <w:szCs w:val="20"/>
      </w:rPr>
    </w:pPr>
    <w:r w:rsidRPr="002E3716">
      <w:rPr>
        <w:rFonts w:ascii="IPT Titr" w:eastAsia="Calibri" w:hAnsi="IPT Titr" w:cs="B Titr" w:hint="cs"/>
        <w:sz w:val="20"/>
        <w:szCs w:val="20"/>
        <w:rtl/>
      </w:rPr>
      <w:t>تایید و محل امضا</w:t>
    </w:r>
    <w:r w:rsidRPr="002E3716">
      <w:rPr>
        <w:rFonts w:ascii="IPT Titr" w:eastAsia="Calibri" w:hAnsi="IPT Titr" w:cs="B Titr"/>
        <w:sz w:val="20"/>
        <w:szCs w:val="20"/>
      </w:rPr>
      <w:tab/>
    </w:r>
    <w:r w:rsidRPr="002E3716">
      <w:rPr>
        <w:rFonts w:ascii="IPT Titr" w:eastAsia="Calibri" w:hAnsi="IPT Titr" w:cs="B Titr" w:hint="cs"/>
        <w:sz w:val="20"/>
        <w:szCs w:val="20"/>
        <w:rtl/>
      </w:rPr>
      <w:tab/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/>
        <w:sz w:val="20"/>
        <w:szCs w:val="20"/>
      </w:rPr>
      <w:t></w:t>
    </w:r>
    <w:r w:rsidRPr="002E3716">
      <w:rPr>
        <w:rFonts w:ascii="IPT Titr" w:eastAsia="Calibri" w:hAnsi="IPT Titr" w:cs="B Titr" w:hint="cs"/>
        <w:sz w:val="20"/>
        <w:szCs w:val="20"/>
        <w:rtl/>
      </w:rPr>
      <w:t xml:space="preserve">محل </w:t>
    </w:r>
    <w:r w:rsidRPr="002E3716">
      <w:rPr>
        <w:rFonts w:ascii="IPT Titr" w:eastAsia="Calibri" w:hAnsi="IPT Titr" w:cs="B Titr" w:hint="cs"/>
        <w:sz w:val="20"/>
        <w:szCs w:val="20"/>
        <w:rtl/>
        <w:lang w:bidi="ar-SA"/>
      </w:rPr>
      <w:t>مهر</w:t>
    </w:r>
    <w:r w:rsidRPr="002E3716">
      <w:rPr>
        <w:rFonts w:ascii="IPT Titr" w:eastAsia="Calibri" w:hAnsi="IPT Titr" w:cs="B Titr" w:hint="cs"/>
        <w:sz w:val="20"/>
        <w:szCs w:val="20"/>
        <w:rtl/>
      </w:rPr>
      <w:t xml:space="preserve"> و امضای </w:t>
    </w:r>
    <w:r w:rsidR="00C6743F">
      <w:rPr>
        <w:rFonts w:ascii="IPT Titr" w:eastAsia="Calibri" w:hAnsi="IPT Titr" w:cs="B Titr" w:hint="cs"/>
        <w:sz w:val="20"/>
        <w:szCs w:val="20"/>
        <w:rtl/>
      </w:rPr>
      <w:t>مزایده گر</w:t>
    </w:r>
  </w:p>
  <w:p w14:paraId="57F664DF" w14:textId="77777777" w:rsidR="002E3716" w:rsidRDefault="002E37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CE4D6" w14:textId="77777777" w:rsidR="00052E81" w:rsidRDefault="00052E81">
      <w:r>
        <w:separator/>
      </w:r>
    </w:p>
  </w:footnote>
  <w:footnote w:type="continuationSeparator" w:id="0">
    <w:p w14:paraId="03B0CE3D" w14:textId="77777777" w:rsidR="00052E81" w:rsidRDefault="00052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831E" w14:textId="77777777" w:rsidR="002613FD" w:rsidRDefault="00545C83">
    <w:pPr>
      <w:pStyle w:val="Header"/>
    </w:pPr>
    <w:r>
      <w:rPr>
        <w:noProof/>
        <w:lang w:bidi="ar-SA"/>
      </w:rPr>
      <w:drawing>
        <wp:anchor distT="0" distB="0" distL="114300" distR="114300" simplePos="0" relativeHeight="251657728" behindDoc="1" locked="0" layoutInCell="1" allowOverlap="1" wp14:anchorId="2C14DF1B" wp14:editId="37BFDC36">
          <wp:simplePos x="0" y="0"/>
          <wp:positionH relativeFrom="column">
            <wp:posOffset>889000</wp:posOffset>
          </wp:positionH>
          <wp:positionV relativeFrom="paragraph">
            <wp:posOffset>2477770</wp:posOffset>
          </wp:positionV>
          <wp:extent cx="4258945" cy="5799455"/>
          <wp:effectExtent l="0" t="0" r="0" b="0"/>
          <wp:wrapNone/>
          <wp:docPr id="1025" name="Picture 2" descr="N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8945" cy="579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01C4F"/>
    <w:multiLevelType w:val="hybridMultilevel"/>
    <w:tmpl w:val="DDF6B31E"/>
    <w:lvl w:ilvl="0" w:tplc="A9ACB6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Mitra" w:hint="default"/>
      </w:rPr>
    </w:lvl>
    <w:lvl w:ilvl="1" w:tplc="8E7EEA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0A9E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009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DC34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FA270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CA9E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C449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CB68C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7392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FC"/>
    <w:rsid w:val="00021066"/>
    <w:rsid w:val="00052E81"/>
    <w:rsid w:val="00055B29"/>
    <w:rsid w:val="000B6816"/>
    <w:rsid w:val="001071E5"/>
    <w:rsid w:val="00161922"/>
    <w:rsid w:val="001A3CD1"/>
    <w:rsid w:val="001D0235"/>
    <w:rsid w:val="001F2AF6"/>
    <w:rsid w:val="001F7110"/>
    <w:rsid w:val="002613FD"/>
    <w:rsid w:val="002C0B88"/>
    <w:rsid w:val="002C5C91"/>
    <w:rsid w:val="002E3716"/>
    <w:rsid w:val="0031297A"/>
    <w:rsid w:val="003229F5"/>
    <w:rsid w:val="00337B74"/>
    <w:rsid w:val="00381084"/>
    <w:rsid w:val="003B5D51"/>
    <w:rsid w:val="003E3AFC"/>
    <w:rsid w:val="004113BF"/>
    <w:rsid w:val="0041184D"/>
    <w:rsid w:val="00451A9B"/>
    <w:rsid w:val="00467419"/>
    <w:rsid w:val="00485402"/>
    <w:rsid w:val="00487308"/>
    <w:rsid w:val="004A6522"/>
    <w:rsid w:val="004C056F"/>
    <w:rsid w:val="005216D2"/>
    <w:rsid w:val="005222A3"/>
    <w:rsid w:val="00527B6E"/>
    <w:rsid w:val="00542FC6"/>
    <w:rsid w:val="00545C83"/>
    <w:rsid w:val="0055547B"/>
    <w:rsid w:val="00561E5A"/>
    <w:rsid w:val="005A2F96"/>
    <w:rsid w:val="005A378D"/>
    <w:rsid w:val="005A5674"/>
    <w:rsid w:val="00652AEF"/>
    <w:rsid w:val="00687568"/>
    <w:rsid w:val="006C5BCB"/>
    <w:rsid w:val="006D0A55"/>
    <w:rsid w:val="007316DD"/>
    <w:rsid w:val="007357B6"/>
    <w:rsid w:val="00767E22"/>
    <w:rsid w:val="007A3CCB"/>
    <w:rsid w:val="007A5507"/>
    <w:rsid w:val="007C0C7B"/>
    <w:rsid w:val="007C120D"/>
    <w:rsid w:val="007D1D17"/>
    <w:rsid w:val="007D7AAE"/>
    <w:rsid w:val="007E77F1"/>
    <w:rsid w:val="0080380B"/>
    <w:rsid w:val="008A3CD0"/>
    <w:rsid w:val="008B12D2"/>
    <w:rsid w:val="00913B95"/>
    <w:rsid w:val="009A2CD0"/>
    <w:rsid w:val="009F0B8D"/>
    <w:rsid w:val="00A16337"/>
    <w:rsid w:val="00B051D1"/>
    <w:rsid w:val="00B147BF"/>
    <w:rsid w:val="00B40916"/>
    <w:rsid w:val="00B92224"/>
    <w:rsid w:val="00BB42BB"/>
    <w:rsid w:val="00BE148A"/>
    <w:rsid w:val="00BE56AC"/>
    <w:rsid w:val="00C00176"/>
    <w:rsid w:val="00C027B7"/>
    <w:rsid w:val="00C17155"/>
    <w:rsid w:val="00C27A65"/>
    <w:rsid w:val="00C6743F"/>
    <w:rsid w:val="00CA745C"/>
    <w:rsid w:val="00CD4CB5"/>
    <w:rsid w:val="00D04068"/>
    <w:rsid w:val="00D3551F"/>
    <w:rsid w:val="00D55CFE"/>
    <w:rsid w:val="00D6297E"/>
    <w:rsid w:val="00D72875"/>
    <w:rsid w:val="00DA545E"/>
    <w:rsid w:val="00DB31A6"/>
    <w:rsid w:val="00DC51E9"/>
    <w:rsid w:val="00E07B02"/>
    <w:rsid w:val="00E57790"/>
    <w:rsid w:val="00E65B31"/>
    <w:rsid w:val="00E8622A"/>
    <w:rsid w:val="00EC0047"/>
    <w:rsid w:val="00ED78D7"/>
    <w:rsid w:val="00F50C63"/>
    <w:rsid w:val="00FB6D27"/>
    <w:rsid w:val="00FC1E9B"/>
    <w:rsid w:val="00FD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761B5D"/>
  <w15:docId w15:val="{EA9B790F-3BB2-4208-AF48-3CA75A80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790"/>
    <w:rPr>
      <w:sz w:val="24"/>
      <w:szCs w:val="24"/>
      <w:lang w:bidi="fa-IR"/>
    </w:rPr>
  </w:style>
  <w:style w:type="paragraph" w:styleId="Heading1">
    <w:name w:val="heading 1"/>
    <w:basedOn w:val="Normal"/>
    <w:next w:val="Normal"/>
    <w:qFormat/>
    <w:pPr>
      <w:keepNext/>
      <w:bidi/>
      <w:adjustRightInd w:val="0"/>
      <w:ind w:right="459"/>
      <w:jc w:val="lowKashida"/>
      <w:outlineLvl w:val="0"/>
    </w:pPr>
    <w:rPr>
      <w:rFonts w:cs="B Tabassom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3551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3551F"/>
    <w:rPr>
      <w:sz w:val="24"/>
      <w:szCs w:val="24"/>
      <w:lang w:bidi="fa-IR"/>
    </w:rPr>
  </w:style>
  <w:style w:type="paragraph" w:styleId="Footer">
    <w:name w:val="footer"/>
    <w:basedOn w:val="Normal"/>
    <w:link w:val="FooterChar"/>
    <w:rsid w:val="00D3551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3551F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eydari125\Application%20Data\Microsoft\Templates\B-A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B-A4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heydari125</dc:creator>
  <cp:lastModifiedBy>Fatemeh Asghari</cp:lastModifiedBy>
  <cp:revision>3</cp:revision>
  <cp:lastPrinted>2024-07-21T08:28:00Z</cp:lastPrinted>
  <dcterms:created xsi:type="dcterms:W3CDTF">2025-08-11T06:17:00Z</dcterms:created>
  <dcterms:modified xsi:type="dcterms:W3CDTF">2025-08-11T06:20:00Z</dcterms:modified>
</cp:coreProperties>
</file>